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596" w:rsidRDefault="00776596" w:rsidP="00042F4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Отчет о мероприятиях, </w:t>
      </w:r>
    </w:p>
    <w:p w:rsidR="00776596" w:rsidRDefault="00776596" w:rsidP="00042F4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проводимых в рамках Всероссийской акции «Неделя добра» </w:t>
      </w:r>
    </w:p>
    <w:p w:rsidR="00776596" w:rsidRDefault="00776596" w:rsidP="00042F4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ГБОУ ООШ с. Заволжье</w:t>
      </w:r>
    </w:p>
    <w:p w:rsidR="00776596" w:rsidRDefault="00776596" w:rsidP="00042F4C">
      <w:pPr>
        <w:jc w:val="center"/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  <w:r w:rsidRPr="00042F4C">
        <w:rPr>
          <w:rFonts w:ascii="Times New Roman" w:hAnsi="Times New Roman"/>
          <w:b/>
          <w:sz w:val="28"/>
          <w:szCs w:val="28"/>
        </w:rPr>
        <w:t>`18 апреля 2016</w:t>
      </w:r>
      <w:r w:rsidRPr="000840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ГБОУ ООШ с. Заволжье прошло мероприятие «</w:t>
      </w:r>
      <w:r w:rsidRPr="0008406D">
        <w:rPr>
          <w:rFonts w:ascii="Times New Roman" w:hAnsi="Times New Roman"/>
          <w:sz w:val="28"/>
          <w:szCs w:val="28"/>
        </w:rPr>
        <w:t>Дети-цветы жизни!</w:t>
      </w:r>
      <w:r>
        <w:rPr>
          <w:rFonts w:ascii="Times New Roman" w:hAnsi="Times New Roman"/>
          <w:sz w:val="28"/>
          <w:szCs w:val="28"/>
        </w:rPr>
        <w:t>» Этим мероприятием была официально открыта неделя Добра. Ребята по собственной инициативе по всей школе расклеили очень веселые объявления.</w:t>
      </w:r>
    </w:p>
    <w:p w:rsidR="00776596" w:rsidRDefault="00776596">
      <w:pPr>
        <w:rPr>
          <w:rFonts w:ascii="Times New Roman" w:hAnsi="Times New Roman"/>
          <w:sz w:val="28"/>
          <w:szCs w:val="28"/>
        </w:rPr>
      </w:pPr>
      <w:r w:rsidRPr="00AB2303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55.25pt;height:116.25pt;visibility:visible">
            <v:imagedata r:id="rId6" o:title=""/>
          </v:shape>
        </w:pict>
      </w:r>
      <w:r w:rsidRPr="00AB230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189pt;height:252pt;visibility:visible">
            <v:imagedata r:id="rId7" o:title=""/>
          </v:shape>
        </w:pict>
      </w:r>
    </w:p>
    <w:p w:rsidR="00776596" w:rsidRDefault="00776596">
      <w:pPr>
        <w:rPr>
          <w:rFonts w:ascii="Times New Roman" w:hAnsi="Times New Roman"/>
          <w:sz w:val="28"/>
          <w:szCs w:val="28"/>
        </w:rPr>
      </w:pPr>
      <w:r w:rsidRPr="00AB230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216.75pt;height:145.5pt;visibility:visible">
            <v:imagedata r:id="rId8" o:title="" croptop="6402f" cropbottom="11151f" cropleft="7199f" cropright="4786f"/>
          </v:shape>
        </w:pict>
      </w: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 w:rsidP="0011406B">
      <w:pPr>
        <w:rPr>
          <w:rFonts w:ascii="Times New Roman" w:hAnsi="Times New Roman"/>
          <w:sz w:val="28"/>
          <w:szCs w:val="28"/>
        </w:rPr>
      </w:pPr>
      <w:r w:rsidRPr="00D023BE">
        <w:rPr>
          <w:rFonts w:ascii="Times New Roman" w:hAnsi="Times New Roman"/>
          <w:b/>
          <w:sz w:val="28"/>
          <w:szCs w:val="28"/>
        </w:rPr>
        <w:t>Акция «Подари игрушку детям!»</w:t>
      </w:r>
      <w:r w:rsidRPr="001140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рамках Недели Добра объявлена  акция «Подари игрушку детям!» Объявления о начале акции были расклеены по всему селу </w:t>
      </w:r>
      <w:r w:rsidRPr="00042F4C">
        <w:rPr>
          <w:rFonts w:ascii="Times New Roman" w:hAnsi="Times New Roman"/>
          <w:b/>
          <w:sz w:val="28"/>
          <w:szCs w:val="28"/>
        </w:rPr>
        <w:t>16 апреля 2016</w:t>
      </w:r>
      <w:r>
        <w:rPr>
          <w:rFonts w:ascii="Times New Roman" w:hAnsi="Times New Roman"/>
          <w:sz w:val="28"/>
          <w:szCs w:val="28"/>
        </w:rPr>
        <w:t xml:space="preserve"> года. Жители с. Заволжье и обучающиеся  ГБОУ ООШ с. Заволжье несли в школу игрушки, канцтовары для воспитанников  ГКУ СО «СРЦН»  «Солнечный лучик». По решению Совета учащихся школы Акция </w:t>
      </w:r>
      <w:r w:rsidRPr="00D023BE">
        <w:rPr>
          <w:rFonts w:ascii="Times New Roman" w:hAnsi="Times New Roman"/>
          <w:b/>
          <w:sz w:val="28"/>
          <w:szCs w:val="28"/>
        </w:rPr>
        <w:t>«Подари игрушку детям!</w:t>
      </w:r>
      <w:r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продлена до 27 апреля 2016 года.</w:t>
      </w:r>
    </w:p>
    <w:p w:rsidR="00776596" w:rsidRDefault="00776596">
      <w:pPr>
        <w:rPr>
          <w:rFonts w:ascii="Times New Roman" w:hAnsi="Times New Roman"/>
          <w:sz w:val="28"/>
          <w:szCs w:val="28"/>
        </w:rPr>
      </w:pPr>
      <w:r w:rsidRPr="00AB2303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8" type="#_x0000_t75" style="width:189pt;height:180.75pt;visibility:visible">
            <v:imagedata r:id="rId9" o:title="" cropbottom="1419f" cropleft="6249f" cropright="9481f"/>
          </v:shape>
        </w:pict>
      </w: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 w:rsidP="00042F4C">
      <w:pPr>
        <w:jc w:val="both"/>
        <w:rPr>
          <w:rFonts w:ascii="Times New Roman" w:hAnsi="Times New Roman"/>
          <w:sz w:val="28"/>
          <w:szCs w:val="28"/>
        </w:rPr>
      </w:pPr>
      <w:r w:rsidRPr="0011406B">
        <w:rPr>
          <w:rFonts w:ascii="Times New Roman" w:hAnsi="Times New Roman"/>
          <w:b/>
          <w:sz w:val="28"/>
          <w:szCs w:val="28"/>
        </w:rPr>
        <w:t>19 апреля 2016</w:t>
      </w:r>
      <w:r>
        <w:rPr>
          <w:rFonts w:ascii="Times New Roman" w:hAnsi="Times New Roman"/>
          <w:sz w:val="28"/>
          <w:szCs w:val="28"/>
        </w:rPr>
        <w:t xml:space="preserve"> в сельском поселении Заволжье в рамках Недели Добра прошла ежегодная акция «Чужой могилы не бывает!» Все от мала до велика с приняли участие в данной акции. Ребята ГБОУ ООШ с.Заволжье с удовольствием и азартом работали на сельском кладбище, очищали заброшенные могилы от мусора и молодой поросли. В мероприятии приняли участие 16 старшеклассников, учителя, работники администрации сельского поселения, работники соцслужбы отделения села Заволжье. Память – это единственное, что осталось нам! Ведь пока мы помним тех, кто обеспечил нам мирное небо над головой, они живы!</w:t>
      </w:r>
    </w:p>
    <w:p w:rsidR="00776596" w:rsidRDefault="00776596">
      <w:pPr>
        <w:rPr>
          <w:rFonts w:ascii="Times New Roman" w:hAnsi="Times New Roman"/>
          <w:sz w:val="28"/>
          <w:szCs w:val="28"/>
        </w:rPr>
      </w:pPr>
      <w:r w:rsidRPr="00AB230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9" type="#_x0000_t75" style="width:230.25pt;height:172.5pt;visibility:visible">
            <v:imagedata r:id="rId10" o:title=""/>
          </v:shape>
        </w:pict>
      </w:r>
      <w:r w:rsidRPr="00AB2303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style="width:228.75pt;height:171.75pt;visibility:visible">
            <v:imagedata r:id="rId11" o:title=""/>
          </v:shape>
        </w:pict>
      </w: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  <w:r w:rsidRPr="00AB230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1" type="#_x0000_t75" style="width:174pt;height:231.75pt;visibility:visible">
            <v:imagedata r:id="rId12" o:title=""/>
          </v:shape>
        </w:pict>
      </w: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 w:rsidP="00812148">
      <w:pPr>
        <w:rPr>
          <w:rStyle w:val="Strong"/>
          <w:rFonts w:ascii="Times New Roman" w:hAnsi="Times New Roman"/>
          <w:sz w:val="28"/>
          <w:szCs w:val="28"/>
          <w:shd w:val="clear" w:color="auto" w:fill="FFFFFF"/>
        </w:rPr>
      </w:pPr>
      <w:r w:rsidRPr="0011406B">
        <w:rPr>
          <w:rFonts w:ascii="Times New Roman" w:hAnsi="Times New Roman"/>
          <w:b/>
          <w:sz w:val="28"/>
          <w:szCs w:val="28"/>
        </w:rPr>
        <w:t>20 апреля 2016</w:t>
      </w:r>
      <w:r>
        <w:rPr>
          <w:rFonts w:ascii="Times New Roman" w:hAnsi="Times New Roman"/>
          <w:sz w:val="28"/>
          <w:szCs w:val="28"/>
        </w:rPr>
        <w:t xml:space="preserve">  в рамках Недели Добра в ГБОУ ООШ с. Заволжье прошло мероприятие, посвященное Всероссийскому Дню Донора «От сердца к сердцу!»На мероприятии присутствовало 35 человек.</w:t>
      </w:r>
      <w:r w:rsidRPr="00812148">
        <w:rPr>
          <w:rStyle w:val="Strong"/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776596" w:rsidRPr="00812148" w:rsidRDefault="00776596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0B42C4">
        <w:rPr>
          <w:rStyle w:val="Strong"/>
          <w:rFonts w:ascii="Times New Roman" w:hAnsi="Times New Roman"/>
          <w:sz w:val="28"/>
          <w:szCs w:val="28"/>
          <w:shd w:val="clear" w:color="auto" w:fill="FFFFFF"/>
        </w:rPr>
        <w:t>Доноры – это люди, дарящие жизнь, отдавая ради этого свою кровь.</w:t>
      </w:r>
      <w:r w:rsidRPr="000B42C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0B42C4">
        <w:rPr>
          <w:rFonts w:ascii="Times New Roman" w:hAnsi="Times New Roman"/>
          <w:sz w:val="28"/>
          <w:szCs w:val="28"/>
          <w:shd w:val="clear" w:color="auto" w:fill="FFFFFF"/>
        </w:rPr>
        <w:t>Миллионы людей обязаны своей жизнью тем, кого они никогда не видели – донорам, которые добровольно дают кровь. Ты даришь ее другим людям, тем больше счастливых минут, улыбок и радости становится вокруг нас. Те, кого однажды спасла донорская кровь, много раз про себя говорили «спасибо» тому неизвестному, но все-таки ставшим родным донору, который заново подарил им целый мир».</w:t>
      </w:r>
    </w:p>
    <w:p w:rsidR="00776596" w:rsidRDefault="00776596">
      <w:pPr>
        <w:rPr>
          <w:rFonts w:ascii="Tahoma" w:hAnsi="Tahoma" w:cs="Tahoma"/>
          <w:color w:val="515151"/>
          <w:sz w:val="21"/>
          <w:szCs w:val="21"/>
          <w:shd w:val="clear" w:color="auto" w:fill="FFFFFF"/>
        </w:rPr>
      </w:pPr>
      <w:r w:rsidRPr="00AB2303">
        <w:rPr>
          <w:rFonts w:ascii="Tahoma" w:hAnsi="Tahoma" w:cs="Tahoma"/>
          <w:noProof/>
          <w:color w:val="515151"/>
          <w:sz w:val="21"/>
          <w:szCs w:val="21"/>
          <w:shd w:val="clear" w:color="auto" w:fill="FFFFFF"/>
          <w:lang w:eastAsia="ru-RU"/>
        </w:rPr>
        <w:pict>
          <v:shape id="_x0000_i1032" type="#_x0000_t75" style="width:219pt;height:165.75pt;visibility:visible">
            <v:imagedata r:id="rId13" o:title=""/>
          </v:shape>
        </w:pict>
      </w:r>
      <w:r w:rsidRPr="000B42C4">
        <w:rPr>
          <w:rFonts w:ascii="Tahoma" w:hAnsi="Tahoma" w:cs="Tahoma"/>
          <w:color w:val="515151"/>
          <w:sz w:val="21"/>
          <w:szCs w:val="21"/>
          <w:shd w:val="clear" w:color="auto" w:fill="FFFFFF"/>
        </w:rPr>
        <w:t xml:space="preserve"> </w:t>
      </w:r>
      <w:r w:rsidRPr="00AB2303">
        <w:rPr>
          <w:rFonts w:ascii="Tahoma" w:hAnsi="Tahoma" w:cs="Tahoma"/>
          <w:noProof/>
          <w:color w:val="515151"/>
          <w:sz w:val="21"/>
          <w:szCs w:val="21"/>
          <w:shd w:val="clear" w:color="auto" w:fill="FFFFFF"/>
          <w:lang w:eastAsia="ru-RU"/>
        </w:rPr>
        <w:pict>
          <v:shape id="_x0000_i1033" type="#_x0000_t75" style="width:198.75pt;height:158.25pt;visibility:visible">
            <v:imagedata r:id="rId14" o:title="" cropbottom="2046f" cropleft="5538f"/>
          </v:shape>
        </w:pict>
      </w:r>
    </w:p>
    <w:p w:rsidR="00776596" w:rsidRDefault="00776596">
      <w:pPr>
        <w:rPr>
          <w:rFonts w:ascii="Tahoma" w:hAnsi="Tahoma" w:cs="Tahoma"/>
          <w:color w:val="515151"/>
          <w:sz w:val="21"/>
          <w:szCs w:val="21"/>
          <w:shd w:val="clear" w:color="auto" w:fill="FFFFFF"/>
        </w:rPr>
      </w:pPr>
      <w:r w:rsidRPr="00AB2303">
        <w:rPr>
          <w:rFonts w:ascii="Tahoma" w:hAnsi="Tahoma" w:cs="Tahoma"/>
          <w:noProof/>
          <w:color w:val="515151"/>
          <w:sz w:val="21"/>
          <w:szCs w:val="21"/>
          <w:shd w:val="clear" w:color="auto" w:fill="FFFFFF"/>
          <w:lang w:eastAsia="ru-RU"/>
        </w:rPr>
        <w:pict>
          <v:shape id="Рисунок 5" o:spid="_x0000_i1034" type="#_x0000_t75" style="width:226.5pt;height:169.5pt;visibility:visible">
            <v:imagedata r:id="rId15" o:title=""/>
          </v:shape>
        </w:pict>
      </w:r>
    </w:p>
    <w:p w:rsidR="00776596" w:rsidRPr="000B42C4" w:rsidRDefault="00776596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Ребята вынесли с этого мероприятия много нового. Но самое главное они поняли одно:</w:t>
      </w:r>
    </w:p>
    <w:p w:rsidR="00776596" w:rsidRDefault="00776596">
      <w:pPr>
        <w:rPr>
          <w:rFonts w:ascii="Times New Roman" w:hAnsi="Times New Roman"/>
          <w:sz w:val="28"/>
          <w:szCs w:val="28"/>
        </w:rPr>
      </w:pPr>
      <w:r>
        <w:rPr>
          <w:rStyle w:val="Strong"/>
          <w:rFonts w:ascii="Tahoma" w:hAnsi="Tahoma" w:cs="Tahoma"/>
          <w:i/>
          <w:iCs/>
          <w:color w:val="FF0000"/>
          <w:sz w:val="21"/>
          <w:szCs w:val="21"/>
          <w:shd w:val="clear" w:color="auto" w:fill="FFFFFF"/>
        </w:rPr>
        <w:t>Нельзя отнимать шанс на жизнь у тех, для кого донорская кровь – это единственная надежда на выздоровление, единственный шанс выжить!</w:t>
      </w: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</w:p>
    <w:p w:rsidR="00776596" w:rsidRDefault="00776596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776596" w:rsidRPr="00B26837" w:rsidRDefault="00776596">
      <w:pPr>
        <w:rPr>
          <w:rFonts w:ascii="Times New Roman" w:hAnsi="Times New Roman"/>
          <w:b/>
          <w:sz w:val="28"/>
          <w:szCs w:val="28"/>
        </w:rPr>
      </w:pPr>
      <w:r w:rsidRPr="0011406B">
        <w:rPr>
          <w:rFonts w:ascii="Times New Roman" w:hAnsi="Times New Roman"/>
          <w:b/>
          <w:sz w:val="28"/>
          <w:szCs w:val="28"/>
        </w:rPr>
        <w:t>21 апреля 2016</w:t>
      </w:r>
    </w:p>
    <w:p w:rsidR="00776596" w:rsidRPr="00FE2FC8" w:rsidRDefault="0077659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Самара в Российском кинематографе</w:t>
      </w:r>
    </w:p>
    <w:p w:rsidR="00776596" w:rsidRDefault="00776596">
      <w:pPr>
        <w:rPr>
          <w:rFonts w:ascii="Times New Roman" w:hAnsi="Times New Roman"/>
          <w:b/>
          <w:sz w:val="28"/>
          <w:szCs w:val="28"/>
        </w:rPr>
      </w:pPr>
      <w:r w:rsidRPr="003D32F5">
        <w:rPr>
          <w:noProof/>
          <w:lang w:eastAsia="ru-RU"/>
        </w:rPr>
        <w:pict>
          <v:shape id="_x0000_i1035" type="#_x0000_t75" alt="http://7dney.by/modules/issues/_img/s000535_765845.jpg" style="width:345pt;height:180pt;visibility:visible">
            <v:imagedata r:id="rId16" o:title=""/>
          </v:shape>
        </w:pict>
      </w:r>
    </w:p>
    <w:p w:rsidR="00776596" w:rsidRDefault="00776596">
      <w:pPr>
        <w:rPr>
          <w:rFonts w:ascii="Times New Roman" w:hAnsi="Times New Roman"/>
          <w:sz w:val="28"/>
          <w:szCs w:val="28"/>
        </w:rPr>
      </w:pPr>
      <w:r w:rsidRPr="00FE2FC8">
        <w:rPr>
          <w:rFonts w:ascii="Times New Roman" w:hAnsi="Times New Roman"/>
          <w:sz w:val="28"/>
          <w:szCs w:val="28"/>
        </w:rPr>
        <w:t>На данном мероприятии дети познакомились с выдающимися людьми Российского кинематографа, узнали какие известные актеры родом из Самары, области или кто начинал свою карьеру в столице нашей губернии. Кроме этого они узнали какие фильмы были сняты в Самаре с 1940 года по наши дни.</w:t>
      </w:r>
      <w:r>
        <w:rPr>
          <w:rFonts w:ascii="Times New Roman" w:hAnsi="Times New Roman"/>
          <w:sz w:val="28"/>
          <w:szCs w:val="28"/>
        </w:rPr>
        <w:t xml:space="preserve"> На мероприятии библиотекарем С.В. Шалиной была организована выставка книг «На экране - фильм, а у нас - книги», представители СДК, в конце  показали фильмы Самарской киностудии. В мероприятии принимало участие 42 человека.</w:t>
      </w:r>
    </w:p>
    <w:p w:rsidR="00776596" w:rsidRDefault="00776596">
      <w:pPr>
        <w:rPr>
          <w:rFonts w:ascii="Times New Roman" w:hAnsi="Times New Roman"/>
          <w:sz w:val="28"/>
          <w:szCs w:val="28"/>
        </w:rPr>
      </w:pPr>
      <w:r w:rsidRPr="00AB230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6" type="#_x0000_t75" style="width:141.75pt;height:106.5pt;visibility:visible">
            <v:imagedata r:id="rId17" o:title=""/>
          </v:shape>
        </w:pict>
      </w:r>
      <w:r w:rsidRPr="00AB230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7" type="#_x0000_t75" style="width:135pt;height:105.75pt;visibility:visible">
            <v:imagedata r:id="rId18" o:title="" croptop="4766f" cropbottom="-56f" cropleft="7561f" cropright="-42f"/>
          </v:shape>
        </w:pict>
      </w:r>
    </w:p>
    <w:p w:rsidR="00776596" w:rsidRPr="00FE2FC8" w:rsidRDefault="00776596">
      <w:pPr>
        <w:rPr>
          <w:rFonts w:ascii="Times New Roman" w:hAnsi="Times New Roman"/>
          <w:sz w:val="28"/>
          <w:szCs w:val="28"/>
        </w:rPr>
      </w:pPr>
      <w:r w:rsidRPr="00AB230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8" type="#_x0000_t75" style="width:168.75pt;height:126pt;visibility:visible">
            <v:imagedata r:id="rId19" o:title=""/>
          </v:shape>
        </w:pict>
      </w:r>
      <w:r>
        <w:rPr>
          <w:noProof/>
          <w:lang w:eastAsia="ru-RU"/>
        </w:rPr>
        <w:pict>
          <v:shape id="Рисунок 9" o:spid="_x0000_s1026" type="#_x0000_t75" style="position:absolute;margin-left:0;margin-top:0;width:135.75pt;height:180.75pt;z-index:251658240;visibility:visible;mso-position-horizontal:left;mso-position-horizontal-relative:text;mso-position-vertical:top;mso-position-vertical-relative:text">
            <v:imagedata r:id="rId20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br w:type="textWrapping" w:clear="all"/>
      </w:r>
    </w:p>
    <w:sectPr w:rsidR="00776596" w:rsidRPr="00FE2FC8" w:rsidSect="00D61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596" w:rsidRDefault="00776596" w:rsidP="0011406B">
      <w:pPr>
        <w:spacing w:after="0" w:line="240" w:lineRule="auto"/>
      </w:pPr>
      <w:r>
        <w:separator/>
      </w:r>
    </w:p>
  </w:endnote>
  <w:endnote w:type="continuationSeparator" w:id="0">
    <w:p w:rsidR="00776596" w:rsidRDefault="00776596" w:rsidP="00114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596" w:rsidRDefault="00776596" w:rsidP="0011406B">
      <w:pPr>
        <w:spacing w:after="0" w:line="240" w:lineRule="auto"/>
      </w:pPr>
      <w:r>
        <w:separator/>
      </w:r>
    </w:p>
  </w:footnote>
  <w:footnote w:type="continuationSeparator" w:id="0">
    <w:p w:rsidR="00776596" w:rsidRDefault="00776596" w:rsidP="001140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6366"/>
    <w:rsid w:val="00042F4C"/>
    <w:rsid w:val="00077914"/>
    <w:rsid w:val="0008406D"/>
    <w:rsid w:val="000B42C4"/>
    <w:rsid w:val="0011406B"/>
    <w:rsid w:val="00180C34"/>
    <w:rsid w:val="00284A72"/>
    <w:rsid w:val="003D32F5"/>
    <w:rsid w:val="00492FF1"/>
    <w:rsid w:val="00726366"/>
    <w:rsid w:val="00737C5C"/>
    <w:rsid w:val="00776596"/>
    <w:rsid w:val="00812148"/>
    <w:rsid w:val="0087148E"/>
    <w:rsid w:val="00A276D7"/>
    <w:rsid w:val="00A538A3"/>
    <w:rsid w:val="00AB2303"/>
    <w:rsid w:val="00AE2552"/>
    <w:rsid w:val="00B26837"/>
    <w:rsid w:val="00D023BE"/>
    <w:rsid w:val="00D61473"/>
    <w:rsid w:val="00FE2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47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8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40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114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1406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14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1406B"/>
    <w:rPr>
      <w:rFonts w:cs="Times New Roman"/>
    </w:rPr>
  </w:style>
  <w:style w:type="character" w:styleId="Strong">
    <w:name w:val="Strong"/>
    <w:basedOn w:val="DefaultParagraphFont"/>
    <w:uiPriority w:val="99"/>
    <w:qFormat/>
    <w:rsid w:val="000B42C4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0B42C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225</TotalTime>
  <Pages>5</Pages>
  <Words>411</Words>
  <Characters>2347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9</cp:revision>
  <dcterms:created xsi:type="dcterms:W3CDTF">2016-04-20T11:04:00Z</dcterms:created>
  <dcterms:modified xsi:type="dcterms:W3CDTF">2016-04-21T11:45:00Z</dcterms:modified>
</cp:coreProperties>
</file>